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F0161" w:rsidRDefault="001F0161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6087979" cy="9096540"/>
            <wp:effectExtent l="0" t="0" r="8255" b="0"/>
            <wp:docPr id="9" name="Picture 9" descr="https://www.bedforddriveprimary.co.uk/s/IMG_7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www.bedforddriveprimary.co.uk/s/IMG_7932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987" cy="9105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260104" cy="8325853"/>
            <wp:effectExtent l="0" t="0" r="0" b="0"/>
            <wp:docPr id="12" name="Picture 12" descr="https://www.bedforddriveprimary.co.uk/s/IMG_7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www.bedforddriveprimary.co.uk/s/IMG_793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848" cy="8347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871411" cy="8497624"/>
            <wp:effectExtent l="0" t="0" r="0" b="0"/>
            <wp:docPr id="13" name="Picture 13" descr="https://www.bedforddriveprimary.co.uk/s/IMG_7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www.bedforddriveprimary.co.uk/s/IMG_793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04" cy="8505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6015789" cy="8935271"/>
            <wp:effectExtent l="0" t="0" r="4445" b="0"/>
            <wp:docPr id="10" name="Picture 10" descr="https://www.bedforddriveprimary.co.uk/s/IMG_7933-4a5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www.bedforddriveprimary.co.uk/s/IMG_7933-4a5l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0726" cy="8942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A25" w:rsidRDefault="001F0161">
      <w:r>
        <w:rPr>
          <w:noProof/>
          <w:lang w:eastAsia="en-GB"/>
        </w:rPr>
        <w:lastRenderedPageBreak/>
        <w:drawing>
          <wp:inline distT="0" distB="0" distL="0" distR="0">
            <wp:extent cx="5991726" cy="8926046"/>
            <wp:effectExtent l="0" t="0" r="9525" b="8890"/>
            <wp:docPr id="2" name="Picture 2" descr="https://www.bedforddriveprimary.co.uk/s/IMG_7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bedforddriveprimary.co.uk/s/IMG_792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9656" cy="8937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667975" cy="8046720"/>
            <wp:effectExtent l="0" t="0" r="9525" b="0"/>
            <wp:docPr id="1" name="Picture 1" descr="https://www.bedforddriveprimary.co.uk/s/IMG_78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bedforddriveprimary.co.uk/s/IMG_788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835" cy="8126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B0A2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0161"/>
    <w:rsid w:val="001F0161"/>
    <w:rsid w:val="0061785E"/>
    <w:rsid w:val="00AE40BE"/>
    <w:rsid w:val="00B517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59A15C"/>
  <w15:chartTrackingRefBased/>
  <w15:docId w15:val="{6CC02A4B-A08B-4418-BBA9-0EB1C127DB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553DD052</Template>
  <TotalTime>0</TotalTime>
  <Pages>6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Miss Owen</dc:creator>
  <cp:keywords/>
  <dc:description/>
  <cp:lastModifiedBy>Miss Owen</cp:lastModifiedBy>
  <cp:revision>2</cp:revision>
  <dcterms:created xsi:type="dcterms:W3CDTF">2020-04-08T10:02:00Z</dcterms:created>
  <dcterms:modified xsi:type="dcterms:W3CDTF">2020-04-08T10:02:00Z</dcterms:modified>
</cp:coreProperties>
</file>