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48A" w:rsidRPr="00686A4B" w:rsidRDefault="00CE2A1D">
      <w:pPr>
        <w:rPr>
          <w:sz w:val="24"/>
        </w:rPr>
      </w:pPr>
      <w:bookmarkStart w:id="0" w:name="_GoBack"/>
      <w:r w:rsidRPr="00686A4B">
        <w:rPr>
          <w:sz w:val="24"/>
        </w:rPr>
        <w:t xml:space="preserve">Lesson 2- What is a balanced diet? </w:t>
      </w:r>
    </w:p>
    <w:p w:rsidR="00CE2A1D" w:rsidRPr="00686A4B" w:rsidRDefault="00CE2A1D">
      <w:pPr>
        <w:rPr>
          <w:sz w:val="24"/>
        </w:rPr>
      </w:pPr>
      <w:r w:rsidRPr="00686A4B">
        <w:rPr>
          <w:sz w:val="24"/>
        </w:rPr>
        <w:t>Talk to your grown up- What is a balanced diet? Can you remember the main food groups from Science?</w:t>
      </w:r>
    </w:p>
    <w:p w:rsidR="00CE2A1D" w:rsidRPr="00686A4B" w:rsidRDefault="00CE2A1D">
      <w:pPr>
        <w:rPr>
          <w:sz w:val="24"/>
        </w:rPr>
      </w:pPr>
      <w:r w:rsidRPr="00686A4B">
        <w:rPr>
          <w:sz w:val="24"/>
        </w:rPr>
        <w:t xml:space="preserve">Task 1- Can you match the food groups to the correct </w:t>
      </w:r>
      <w:r w:rsidR="00686A4B" w:rsidRPr="00686A4B">
        <w:rPr>
          <w:sz w:val="24"/>
        </w:rPr>
        <w:t>statement</w:t>
      </w:r>
      <w:r w:rsidRPr="00686A4B">
        <w:rPr>
          <w:sz w:val="24"/>
        </w:rPr>
        <w:t>?</w:t>
      </w:r>
    </w:p>
    <w:bookmarkEnd w:id="0"/>
    <w:p w:rsidR="00CE2A1D" w:rsidRPr="00686A4B" w:rsidRDefault="00CE2A1D">
      <w:pPr>
        <w:rPr>
          <w:sz w:val="24"/>
        </w:rPr>
      </w:pPr>
    </w:p>
    <w:p w:rsidR="00047297" w:rsidRPr="00686A4B" w:rsidRDefault="00047297">
      <w:pPr>
        <w:rPr>
          <w:sz w:val="24"/>
        </w:rPr>
      </w:pPr>
      <w:r w:rsidRPr="00686A4B">
        <w:rPr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3583016" wp14:editId="1939A3B2">
                <wp:simplePos x="0" y="0"/>
                <wp:positionH relativeFrom="column">
                  <wp:posOffset>3714635</wp:posOffset>
                </wp:positionH>
                <wp:positionV relativeFrom="paragraph">
                  <wp:posOffset>13128</wp:posOffset>
                </wp:positionV>
                <wp:extent cx="2360930" cy="1404620"/>
                <wp:effectExtent l="0" t="0" r="22860" b="1143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297" w:rsidRPr="00686A4B" w:rsidRDefault="00047297">
                            <w:pPr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686A4B">
                              <w:rPr>
                                <w:rFonts w:cstheme="minorHAnsi"/>
                                <w:color w:val="2D2D2D"/>
                                <w:sz w:val="24"/>
                                <w:shd w:val="clear" w:color="auto" w:fill="FFFFFF"/>
                              </w:rPr>
                              <w:t>You should eat at least five portions</w:t>
                            </w:r>
                            <w:r w:rsidRPr="00686A4B">
                              <w:rPr>
                                <w:rFonts w:cstheme="minorHAnsi"/>
                                <w:color w:val="2D2D2D"/>
                                <w:sz w:val="24"/>
                                <w:shd w:val="clear" w:color="auto" w:fill="FFFFFF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5830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2.5pt;margin-top:1.05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">
                <v:textbox style="mso-fit-shape-to-text:t">
                  <w:txbxContent>
                    <w:p w:rsidR="00047297" w:rsidRPr="00686A4B" w:rsidRDefault="00047297">
                      <w:pPr>
                        <w:rPr>
                          <w:rFonts w:cstheme="minorHAnsi"/>
                          <w:sz w:val="24"/>
                        </w:rPr>
                      </w:pPr>
                      <w:r w:rsidRPr="00686A4B">
                        <w:rPr>
                          <w:rFonts w:cstheme="minorHAnsi"/>
                          <w:color w:val="2D2D2D"/>
                          <w:sz w:val="24"/>
                          <w:shd w:val="clear" w:color="auto" w:fill="FFFFFF"/>
                        </w:rPr>
                        <w:t>You should eat at least five portions</w:t>
                      </w:r>
                      <w:r w:rsidRPr="00686A4B">
                        <w:rPr>
                          <w:rFonts w:cstheme="minorHAnsi"/>
                          <w:color w:val="2D2D2D"/>
                          <w:sz w:val="24"/>
                          <w:shd w:val="clear" w:color="auto" w:fill="FFFFFF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47297" w:rsidRPr="00686A4B" w:rsidRDefault="00047297">
      <w:pPr>
        <w:rPr>
          <w:sz w:val="24"/>
        </w:rPr>
      </w:pPr>
      <w:r w:rsidRPr="00686A4B">
        <w:rPr>
          <w:sz w:val="24"/>
        </w:rPr>
        <w:t xml:space="preserve">Carbohydrates </w:t>
      </w:r>
    </w:p>
    <w:p w:rsidR="00047297" w:rsidRPr="00686A4B" w:rsidRDefault="00047297">
      <w:pPr>
        <w:rPr>
          <w:sz w:val="24"/>
        </w:rPr>
      </w:pPr>
      <w:r w:rsidRPr="00686A4B">
        <w:rPr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349A620" wp14:editId="4B76F7E2">
                <wp:simplePos x="0" y="0"/>
                <wp:positionH relativeFrom="column">
                  <wp:posOffset>3726510</wp:posOffset>
                </wp:positionH>
                <wp:positionV relativeFrom="paragraph">
                  <wp:posOffset>246075</wp:posOffset>
                </wp:positionV>
                <wp:extent cx="2360930" cy="1404620"/>
                <wp:effectExtent l="0" t="0" r="22860" b="1143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297" w:rsidRPr="00686A4B" w:rsidRDefault="00047297">
                            <w:pPr>
                              <w:rPr>
                                <w:sz w:val="24"/>
                              </w:rPr>
                            </w:pPr>
                            <w:r w:rsidRPr="00686A4B">
                              <w:rPr>
                                <w:sz w:val="24"/>
                              </w:rPr>
                              <w:t xml:space="preserve">To keep food moving through the digestive system.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49A620" id="_x0000_s1027" type="#_x0000_t202" style="position:absolute;margin-left:293.45pt;margin-top:19.4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">
                <v:textbox style="mso-fit-shape-to-text:t">
                  <w:txbxContent>
                    <w:p w:rsidR="00047297" w:rsidRPr="00686A4B" w:rsidRDefault="00047297">
                      <w:pPr>
                        <w:rPr>
                          <w:sz w:val="24"/>
                        </w:rPr>
                      </w:pPr>
                      <w:r w:rsidRPr="00686A4B">
                        <w:rPr>
                          <w:sz w:val="24"/>
                        </w:rPr>
                        <w:t xml:space="preserve">To keep food moving through the digestive system.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47297" w:rsidRPr="00686A4B" w:rsidRDefault="00047297">
      <w:pPr>
        <w:rPr>
          <w:sz w:val="24"/>
        </w:rPr>
      </w:pPr>
    </w:p>
    <w:p w:rsidR="00047297" w:rsidRPr="00686A4B" w:rsidRDefault="00047297">
      <w:pPr>
        <w:rPr>
          <w:sz w:val="24"/>
        </w:rPr>
      </w:pPr>
      <w:r w:rsidRPr="00686A4B">
        <w:rPr>
          <w:sz w:val="24"/>
        </w:rPr>
        <w:t xml:space="preserve">Protein </w:t>
      </w:r>
    </w:p>
    <w:p w:rsidR="00047297" w:rsidRPr="00686A4B" w:rsidRDefault="00047297">
      <w:pPr>
        <w:rPr>
          <w:sz w:val="24"/>
        </w:rPr>
      </w:pPr>
    </w:p>
    <w:p w:rsidR="00047297" w:rsidRPr="00686A4B" w:rsidRDefault="00686A4B">
      <w:pPr>
        <w:rPr>
          <w:sz w:val="24"/>
        </w:rPr>
      </w:pPr>
      <w:r w:rsidRPr="00686A4B">
        <w:rPr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E108646" wp14:editId="4AFBF7DB">
                <wp:simplePos x="0" y="0"/>
                <wp:positionH relativeFrom="column">
                  <wp:posOffset>3714635</wp:posOffset>
                </wp:positionH>
                <wp:positionV relativeFrom="paragraph">
                  <wp:posOffset>6235</wp:posOffset>
                </wp:positionV>
                <wp:extent cx="2360930" cy="1404620"/>
                <wp:effectExtent l="0" t="0" r="22860" b="1143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A4B" w:rsidRPr="00686A4B" w:rsidRDefault="00686A4B">
                            <w:pPr>
                              <w:rPr>
                                <w:sz w:val="24"/>
                              </w:rPr>
                            </w:pPr>
                            <w:r w:rsidRPr="00686A4B">
                              <w:rPr>
                                <w:sz w:val="24"/>
                              </w:rPr>
                              <w:t>Keeps bones strong.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108646" id="_x0000_s1028" type="#_x0000_t202" style="position:absolute;margin-left:292.5pt;margin-top:.5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">
                <v:textbox style="mso-fit-shape-to-text:t">
                  <w:txbxContent>
                    <w:p w:rsidR="00686A4B" w:rsidRPr="00686A4B" w:rsidRDefault="00686A4B">
                      <w:pPr>
                        <w:rPr>
                          <w:sz w:val="24"/>
                        </w:rPr>
                      </w:pPr>
                      <w:r w:rsidRPr="00686A4B">
                        <w:rPr>
                          <w:sz w:val="24"/>
                        </w:rPr>
                        <w:t>Keeps bones strong.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47297" w:rsidRPr="00686A4B" w:rsidRDefault="00047297">
      <w:pPr>
        <w:rPr>
          <w:sz w:val="24"/>
        </w:rPr>
      </w:pPr>
      <w:r w:rsidRPr="00686A4B">
        <w:rPr>
          <w:sz w:val="24"/>
        </w:rPr>
        <w:t xml:space="preserve">Fruit and vegetables </w:t>
      </w:r>
    </w:p>
    <w:p w:rsidR="00047297" w:rsidRPr="00686A4B" w:rsidRDefault="00686A4B">
      <w:pPr>
        <w:rPr>
          <w:sz w:val="24"/>
        </w:rPr>
      </w:pPr>
      <w:r w:rsidRPr="00686A4B">
        <w:rPr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F6070E3" wp14:editId="71D7969E">
                <wp:simplePos x="0" y="0"/>
                <wp:positionH relativeFrom="column">
                  <wp:posOffset>3702759</wp:posOffset>
                </wp:positionH>
                <wp:positionV relativeFrom="paragraph">
                  <wp:posOffset>268341</wp:posOffset>
                </wp:positionV>
                <wp:extent cx="2360930" cy="1404620"/>
                <wp:effectExtent l="0" t="0" r="22860" b="1143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A4B" w:rsidRPr="00686A4B" w:rsidRDefault="00686A4B">
                            <w:pPr>
                              <w:rPr>
                                <w:sz w:val="24"/>
                              </w:rPr>
                            </w:pPr>
                            <w:r w:rsidRPr="00686A4B">
                              <w:rPr>
                                <w:sz w:val="24"/>
                              </w:rPr>
                              <w:t xml:space="preserve">Used for insulation and energy. This is the food groups that has the smallest section on the eat well plate.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6070E3" id="_x0000_s1029" type="#_x0000_t202" style="position:absolute;margin-left:291.55pt;margin-top:21.15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">
                <v:textbox style="mso-fit-shape-to-text:t">
                  <w:txbxContent>
                    <w:p w:rsidR="00686A4B" w:rsidRPr="00686A4B" w:rsidRDefault="00686A4B">
                      <w:pPr>
                        <w:rPr>
                          <w:sz w:val="24"/>
                        </w:rPr>
                      </w:pPr>
                      <w:r w:rsidRPr="00686A4B">
                        <w:rPr>
                          <w:sz w:val="24"/>
                        </w:rPr>
                        <w:t xml:space="preserve">Used for insulation and energy. This is the food groups that has the smallest section on the eat well plate.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47297" w:rsidRPr="00686A4B" w:rsidRDefault="00047297">
      <w:pPr>
        <w:rPr>
          <w:sz w:val="24"/>
        </w:rPr>
      </w:pPr>
    </w:p>
    <w:p w:rsidR="00047297" w:rsidRPr="00686A4B" w:rsidRDefault="00047297">
      <w:pPr>
        <w:rPr>
          <w:sz w:val="24"/>
        </w:rPr>
      </w:pPr>
      <w:r w:rsidRPr="00686A4B">
        <w:rPr>
          <w:sz w:val="24"/>
        </w:rPr>
        <w:t xml:space="preserve">Dairy </w:t>
      </w:r>
    </w:p>
    <w:p w:rsidR="00047297" w:rsidRPr="00686A4B" w:rsidRDefault="00047297">
      <w:pPr>
        <w:rPr>
          <w:sz w:val="24"/>
        </w:rPr>
      </w:pPr>
    </w:p>
    <w:p w:rsidR="00047297" w:rsidRPr="00686A4B" w:rsidRDefault="00047297">
      <w:pPr>
        <w:rPr>
          <w:sz w:val="24"/>
        </w:rPr>
      </w:pPr>
    </w:p>
    <w:p w:rsidR="00047297" w:rsidRPr="00686A4B" w:rsidRDefault="00686A4B">
      <w:pPr>
        <w:rPr>
          <w:sz w:val="24"/>
        </w:rPr>
      </w:pPr>
      <w:r w:rsidRPr="00686A4B">
        <w:rPr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6BA29A6" wp14:editId="5EDCC80E">
                <wp:simplePos x="0" y="0"/>
                <wp:positionH relativeFrom="column">
                  <wp:posOffset>3738303</wp:posOffset>
                </wp:positionH>
                <wp:positionV relativeFrom="paragraph">
                  <wp:posOffset>8890</wp:posOffset>
                </wp:positionV>
                <wp:extent cx="2360930" cy="1404620"/>
                <wp:effectExtent l="0" t="0" r="22860" b="1143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297" w:rsidRPr="00686A4B" w:rsidRDefault="00047297">
                            <w:pPr>
                              <w:rPr>
                                <w:sz w:val="24"/>
                              </w:rPr>
                            </w:pPr>
                            <w:r w:rsidRPr="00686A4B">
                              <w:rPr>
                                <w:sz w:val="24"/>
                              </w:rPr>
                              <w:t xml:space="preserve">For growth and repair.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BA29A6" id="_x0000_s1030" type="#_x0000_t202" style="position:absolute;margin-left:294.35pt;margin-top:.7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">
                <v:textbox style="mso-fit-shape-to-text:t">
                  <w:txbxContent>
                    <w:p w:rsidR="00047297" w:rsidRPr="00686A4B" w:rsidRDefault="00047297">
                      <w:pPr>
                        <w:rPr>
                          <w:sz w:val="24"/>
                        </w:rPr>
                      </w:pPr>
                      <w:r w:rsidRPr="00686A4B">
                        <w:rPr>
                          <w:sz w:val="24"/>
                        </w:rPr>
                        <w:t xml:space="preserve">For growth and repair.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7297" w:rsidRPr="00686A4B">
        <w:rPr>
          <w:sz w:val="24"/>
        </w:rPr>
        <w:t xml:space="preserve">Fats and sugars </w:t>
      </w:r>
    </w:p>
    <w:p w:rsidR="00CE2A1D" w:rsidRDefault="00CE2A1D"/>
    <w:p w:rsidR="00CE2A1D" w:rsidRDefault="00CE2A1D"/>
    <w:p w:rsidR="00CE2A1D" w:rsidRDefault="00CE2A1D"/>
    <w:p w:rsidR="00CE2A1D" w:rsidRDefault="00CE2A1D"/>
    <w:p w:rsidR="00CE2A1D" w:rsidRDefault="00CE2A1D"/>
    <w:p w:rsidR="00CE2A1D" w:rsidRDefault="00CE2A1D"/>
    <w:p w:rsidR="00CE2A1D" w:rsidRDefault="00CE2A1D"/>
    <w:p w:rsidR="00CE2A1D" w:rsidRDefault="00CE2A1D"/>
    <w:p w:rsidR="00CE2A1D" w:rsidRDefault="00CE2A1D"/>
    <w:p w:rsidR="00047297" w:rsidRDefault="00047297"/>
    <w:p w:rsidR="00047297" w:rsidRDefault="00047297"/>
    <w:p w:rsidR="00CE2A1D" w:rsidRDefault="00CE2A1D">
      <w:r>
        <w:lastRenderedPageBreak/>
        <w:t>Task 2- Can you design a menu for one of your friends? Remember try to make sure they have a balanced diet. Use the different food groups and the correct amount</w:t>
      </w:r>
      <w:r w:rsidR="00047297">
        <w:t>s</w:t>
      </w:r>
      <w:r>
        <w:t>. Use the food plate to help you do this. You can see how much of each food group we need</w:t>
      </w:r>
      <w:r w:rsidR="00047297">
        <w:t xml:space="preserve"> from the plate</w:t>
      </w:r>
      <w:r>
        <w:t>.</w:t>
      </w:r>
      <w:r w:rsidR="00047297">
        <w:t xml:space="preserve"> When you have finished you could send this to a friend to see what they would pick.</w:t>
      </w:r>
    </w:p>
    <w:p w:rsidR="00686A4B" w:rsidRDefault="00686A4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EB773C" wp14:editId="7F4A1448">
                <wp:simplePos x="0" y="0"/>
                <wp:positionH relativeFrom="margin">
                  <wp:posOffset>-592975</wp:posOffset>
                </wp:positionH>
                <wp:positionV relativeFrom="paragraph">
                  <wp:posOffset>306260</wp:posOffset>
                </wp:positionV>
                <wp:extent cx="3408045" cy="4108863"/>
                <wp:effectExtent l="0" t="0" r="20955" b="254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41088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A1D" w:rsidRDefault="00CE2A1D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w:r w:rsidRPr="00CE2A1D">
                              <w:rPr>
                                <w:sz w:val="24"/>
                                <w:u w:val="single"/>
                              </w:rPr>
                              <w:t xml:space="preserve">Breakfast </w:t>
                            </w:r>
                          </w:p>
                          <w:p w:rsidR="00CE2A1D" w:rsidRDefault="00047297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Option 1</w:t>
                            </w:r>
                          </w:p>
                          <w:p w:rsidR="00CE2A1D" w:rsidRDefault="00CE2A1D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</w:p>
                          <w:p w:rsidR="00CE2A1D" w:rsidRDefault="00CE2A1D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</w:p>
                          <w:p w:rsidR="00CE2A1D" w:rsidRDefault="00CE2A1D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</w:p>
                          <w:p w:rsidR="00686A4B" w:rsidRDefault="00686A4B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</w:p>
                          <w:p w:rsidR="00CE2A1D" w:rsidRDefault="00CE2A1D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OR</w:t>
                            </w:r>
                          </w:p>
                          <w:p w:rsidR="00047297" w:rsidRPr="00CE2A1D" w:rsidRDefault="00047297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Option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B773C" id="_x0000_s1031" type="#_x0000_t202" style="position:absolute;margin-left:-46.7pt;margin-top:24.1pt;width:268.35pt;height:323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">
                <v:textbox>
                  <w:txbxContent>
                    <w:p w:rsidR="00CE2A1D" w:rsidRDefault="00CE2A1D">
                      <w:pPr>
                        <w:rPr>
                          <w:sz w:val="24"/>
                          <w:u w:val="single"/>
                        </w:rPr>
                      </w:pPr>
                      <w:r w:rsidRPr="00CE2A1D">
                        <w:rPr>
                          <w:sz w:val="24"/>
                          <w:u w:val="single"/>
                        </w:rPr>
                        <w:t xml:space="preserve">Breakfast </w:t>
                      </w:r>
                    </w:p>
                    <w:p w:rsidR="00CE2A1D" w:rsidRDefault="00047297">
                      <w:pPr>
                        <w:rPr>
                          <w:sz w:val="24"/>
                          <w:u w:val="single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>Option 1</w:t>
                      </w:r>
                    </w:p>
                    <w:p w:rsidR="00CE2A1D" w:rsidRDefault="00CE2A1D">
                      <w:pPr>
                        <w:rPr>
                          <w:sz w:val="24"/>
                          <w:u w:val="single"/>
                        </w:rPr>
                      </w:pPr>
                    </w:p>
                    <w:p w:rsidR="00CE2A1D" w:rsidRDefault="00CE2A1D">
                      <w:pPr>
                        <w:rPr>
                          <w:sz w:val="24"/>
                          <w:u w:val="single"/>
                        </w:rPr>
                      </w:pPr>
                    </w:p>
                    <w:p w:rsidR="00CE2A1D" w:rsidRDefault="00CE2A1D">
                      <w:pPr>
                        <w:rPr>
                          <w:sz w:val="24"/>
                          <w:u w:val="single"/>
                        </w:rPr>
                      </w:pPr>
                    </w:p>
                    <w:p w:rsidR="00686A4B" w:rsidRDefault="00686A4B">
                      <w:pPr>
                        <w:rPr>
                          <w:sz w:val="24"/>
                          <w:u w:val="single"/>
                        </w:rPr>
                      </w:pPr>
                    </w:p>
                    <w:p w:rsidR="00CE2A1D" w:rsidRDefault="00CE2A1D">
                      <w:pPr>
                        <w:rPr>
                          <w:sz w:val="24"/>
                          <w:u w:val="single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>OR</w:t>
                      </w:r>
                    </w:p>
                    <w:p w:rsidR="00047297" w:rsidRPr="00CE2A1D" w:rsidRDefault="00047297">
                      <w:pPr>
                        <w:rPr>
                          <w:sz w:val="24"/>
                          <w:u w:val="single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>Option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86A4B" w:rsidRDefault="00686A4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B3D591C" wp14:editId="3B9055B3">
                <wp:simplePos x="0" y="0"/>
                <wp:positionH relativeFrom="margin">
                  <wp:align>center</wp:align>
                </wp:positionH>
                <wp:positionV relativeFrom="paragraph">
                  <wp:posOffset>4279917</wp:posOffset>
                </wp:positionV>
                <wp:extent cx="4298315" cy="3669030"/>
                <wp:effectExtent l="0" t="0" r="26035" b="266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315" cy="3669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297" w:rsidRDefault="00047297" w:rsidP="00047297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 xml:space="preserve">Dinner </w:t>
                            </w:r>
                          </w:p>
                          <w:p w:rsidR="00047297" w:rsidRDefault="00047297" w:rsidP="00047297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Option 1</w:t>
                            </w:r>
                          </w:p>
                          <w:p w:rsidR="00047297" w:rsidRDefault="00047297" w:rsidP="00047297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</w:p>
                          <w:p w:rsidR="00047297" w:rsidRDefault="00047297" w:rsidP="00047297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</w:p>
                          <w:p w:rsidR="00047297" w:rsidRDefault="00047297" w:rsidP="00047297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</w:p>
                          <w:p w:rsidR="00047297" w:rsidRDefault="00047297" w:rsidP="00047297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</w:p>
                          <w:p w:rsidR="00047297" w:rsidRDefault="00047297" w:rsidP="00047297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OR</w:t>
                            </w:r>
                          </w:p>
                          <w:p w:rsidR="00047297" w:rsidRDefault="00047297" w:rsidP="00047297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Option 2</w:t>
                            </w:r>
                          </w:p>
                          <w:p w:rsidR="00047297" w:rsidRPr="00CE2A1D" w:rsidRDefault="00047297" w:rsidP="00047297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D591C" id="_x0000_s1032" type="#_x0000_t202" style="position:absolute;margin-left:0;margin-top:337pt;width:338.45pt;height:288.9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">
                <v:textbox>
                  <w:txbxContent>
                    <w:p w:rsidR="00047297" w:rsidRDefault="00047297" w:rsidP="00047297">
                      <w:pPr>
                        <w:rPr>
                          <w:sz w:val="24"/>
                          <w:u w:val="single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 xml:space="preserve">Dinner </w:t>
                      </w:r>
                    </w:p>
                    <w:p w:rsidR="00047297" w:rsidRDefault="00047297" w:rsidP="00047297">
                      <w:pPr>
                        <w:rPr>
                          <w:sz w:val="24"/>
                          <w:u w:val="single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>Option 1</w:t>
                      </w:r>
                    </w:p>
                    <w:p w:rsidR="00047297" w:rsidRDefault="00047297" w:rsidP="00047297">
                      <w:pPr>
                        <w:rPr>
                          <w:sz w:val="24"/>
                          <w:u w:val="single"/>
                        </w:rPr>
                      </w:pPr>
                    </w:p>
                    <w:p w:rsidR="00047297" w:rsidRDefault="00047297" w:rsidP="00047297">
                      <w:pPr>
                        <w:rPr>
                          <w:sz w:val="24"/>
                          <w:u w:val="single"/>
                        </w:rPr>
                      </w:pPr>
                    </w:p>
                    <w:p w:rsidR="00047297" w:rsidRDefault="00047297" w:rsidP="00047297">
                      <w:pPr>
                        <w:rPr>
                          <w:sz w:val="24"/>
                          <w:u w:val="single"/>
                        </w:rPr>
                      </w:pPr>
                    </w:p>
                    <w:p w:rsidR="00047297" w:rsidRDefault="00047297" w:rsidP="00047297">
                      <w:pPr>
                        <w:rPr>
                          <w:sz w:val="24"/>
                          <w:u w:val="single"/>
                        </w:rPr>
                      </w:pPr>
                    </w:p>
                    <w:p w:rsidR="00047297" w:rsidRDefault="00047297" w:rsidP="00047297">
                      <w:pPr>
                        <w:rPr>
                          <w:sz w:val="24"/>
                          <w:u w:val="single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>OR</w:t>
                      </w:r>
                    </w:p>
                    <w:p w:rsidR="00047297" w:rsidRDefault="00047297" w:rsidP="00047297">
                      <w:pPr>
                        <w:rPr>
                          <w:sz w:val="24"/>
                          <w:u w:val="single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>Option 2</w:t>
                      </w:r>
                    </w:p>
                    <w:p w:rsidR="00047297" w:rsidRPr="00CE2A1D" w:rsidRDefault="00047297" w:rsidP="00047297">
                      <w:pPr>
                        <w:rPr>
                          <w:sz w:val="24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A89A6EC" wp14:editId="6DD57FA7">
                <wp:simplePos x="0" y="0"/>
                <wp:positionH relativeFrom="margin">
                  <wp:posOffset>2919796</wp:posOffset>
                </wp:positionH>
                <wp:positionV relativeFrom="paragraph">
                  <wp:posOffset>16155</wp:posOffset>
                </wp:positionV>
                <wp:extent cx="3585845" cy="4119880"/>
                <wp:effectExtent l="0" t="0" r="14605" b="1397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5845" cy="411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A1D" w:rsidRDefault="00CE2A1D" w:rsidP="00CE2A1D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 xml:space="preserve">Lunch </w:t>
                            </w:r>
                            <w:r w:rsidRPr="00CE2A1D">
                              <w:rPr>
                                <w:sz w:val="24"/>
                                <w:u w:val="single"/>
                              </w:rPr>
                              <w:t xml:space="preserve"> </w:t>
                            </w:r>
                          </w:p>
                          <w:p w:rsidR="00047297" w:rsidRDefault="00047297" w:rsidP="00CE2A1D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Option 1</w:t>
                            </w:r>
                          </w:p>
                          <w:p w:rsidR="00CE2A1D" w:rsidRDefault="00CE2A1D" w:rsidP="00CE2A1D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</w:p>
                          <w:p w:rsidR="00CE2A1D" w:rsidRDefault="00CE2A1D" w:rsidP="00CE2A1D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</w:p>
                          <w:p w:rsidR="00CE2A1D" w:rsidRDefault="00CE2A1D" w:rsidP="00CE2A1D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</w:p>
                          <w:p w:rsidR="00CE2A1D" w:rsidRDefault="00CE2A1D" w:rsidP="00CE2A1D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</w:p>
                          <w:p w:rsidR="00CE2A1D" w:rsidRDefault="00CE2A1D" w:rsidP="00CE2A1D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OR</w:t>
                            </w:r>
                          </w:p>
                          <w:p w:rsidR="00047297" w:rsidRPr="00CE2A1D" w:rsidRDefault="00047297" w:rsidP="00CE2A1D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Option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9A6EC" id="_x0000_s1033" type="#_x0000_t202" style="position:absolute;margin-left:229.9pt;margin-top:1.25pt;width:282.35pt;height:324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">
                <v:textbox>
                  <w:txbxContent>
                    <w:p w:rsidR="00CE2A1D" w:rsidRDefault="00CE2A1D" w:rsidP="00CE2A1D">
                      <w:pPr>
                        <w:rPr>
                          <w:sz w:val="24"/>
                          <w:u w:val="single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 xml:space="preserve">Lunch </w:t>
                      </w:r>
                      <w:r w:rsidRPr="00CE2A1D">
                        <w:rPr>
                          <w:sz w:val="24"/>
                          <w:u w:val="single"/>
                        </w:rPr>
                        <w:t xml:space="preserve"> </w:t>
                      </w:r>
                    </w:p>
                    <w:p w:rsidR="00047297" w:rsidRDefault="00047297" w:rsidP="00CE2A1D">
                      <w:pPr>
                        <w:rPr>
                          <w:sz w:val="24"/>
                          <w:u w:val="single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>Option 1</w:t>
                      </w:r>
                    </w:p>
                    <w:p w:rsidR="00CE2A1D" w:rsidRDefault="00CE2A1D" w:rsidP="00CE2A1D">
                      <w:pPr>
                        <w:rPr>
                          <w:sz w:val="24"/>
                          <w:u w:val="single"/>
                        </w:rPr>
                      </w:pPr>
                    </w:p>
                    <w:p w:rsidR="00CE2A1D" w:rsidRDefault="00CE2A1D" w:rsidP="00CE2A1D">
                      <w:pPr>
                        <w:rPr>
                          <w:sz w:val="24"/>
                          <w:u w:val="single"/>
                        </w:rPr>
                      </w:pPr>
                    </w:p>
                    <w:p w:rsidR="00CE2A1D" w:rsidRDefault="00CE2A1D" w:rsidP="00CE2A1D">
                      <w:pPr>
                        <w:rPr>
                          <w:sz w:val="24"/>
                          <w:u w:val="single"/>
                        </w:rPr>
                      </w:pPr>
                    </w:p>
                    <w:p w:rsidR="00CE2A1D" w:rsidRDefault="00CE2A1D" w:rsidP="00CE2A1D">
                      <w:pPr>
                        <w:rPr>
                          <w:sz w:val="24"/>
                          <w:u w:val="single"/>
                        </w:rPr>
                      </w:pPr>
                    </w:p>
                    <w:p w:rsidR="00CE2A1D" w:rsidRDefault="00CE2A1D" w:rsidP="00CE2A1D">
                      <w:pPr>
                        <w:rPr>
                          <w:sz w:val="24"/>
                          <w:u w:val="single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>OR</w:t>
                      </w:r>
                    </w:p>
                    <w:p w:rsidR="00047297" w:rsidRPr="00CE2A1D" w:rsidRDefault="00047297" w:rsidP="00CE2A1D">
                      <w:pPr>
                        <w:rPr>
                          <w:sz w:val="24"/>
                          <w:u w:val="single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>Option 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:rsidR="00CE2A1D" w:rsidRPr="00686A4B" w:rsidRDefault="00686A4B">
      <w:pPr>
        <w:rPr>
          <w:sz w:val="28"/>
          <w:u w:val="single"/>
        </w:rPr>
      </w:pPr>
      <w:r w:rsidRPr="00686A4B">
        <w:rPr>
          <w:sz w:val="28"/>
          <w:u w:val="single"/>
        </w:rPr>
        <w:lastRenderedPageBreak/>
        <w:t>The eat well plate:</w:t>
      </w:r>
    </w:p>
    <w:p w:rsidR="00686A4B" w:rsidRDefault="00686A4B">
      <w:r w:rsidRPr="00686A4B"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-878774</wp:posOffset>
            </wp:positionH>
            <wp:positionV relativeFrom="paragraph">
              <wp:posOffset>186598</wp:posOffset>
            </wp:positionV>
            <wp:extent cx="7538662" cy="5332021"/>
            <wp:effectExtent l="0" t="0" r="5715" b="2540"/>
            <wp:wrapNone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087" cy="534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86A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A1D"/>
    <w:rsid w:val="00047297"/>
    <w:rsid w:val="00356D54"/>
    <w:rsid w:val="00686A4B"/>
    <w:rsid w:val="00C02794"/>
    <w:rsid w:val="00CE2A1D"/>
    <w:rsid w:val="00E42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AD8D1E"/>
  <w15:chartTrackingRefBased/>
  <w15:docId w15:val="{42122697-9AB5-4870-9C44-1326254D4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BD742649</Template>
  <TotalTime>36</TotalTime>
  <Pages>3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McClelland</dc:creator>
  <cp:keywords/>
  <dc:description/>
  <cp:lastModifiedBy>Anna McClelland</cp:lastModifiedBy>
  <cp:revision>1</cp:revision>
  <dcterms:created xsi:type="dcterms:W3CDTF">2020-04-20T15:11:00Z</dcterms:created>
  <dcterms:modified xsi:type="dcterms:W3CDTF">2020-04-20T15:47:00Z</dcterms:modified>
</cp:coreProperties>
</file>